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91"/>
      </w:tblGrid>
      <w:tr w:rsidR="00BC4B8F" w:rsidRPr="00C90638" w:rsidTr="00FB3915">
        <w:tc>
          <w:tcPr>
            <w:tcW w:w="8091" w:type="dxa"/>
          </w:tcPr>
          <w:p w:rsidR="00BC4B8F" w:rsidRPr="00C90638" w:rsidRDefault="00E84AA8" w:rsidP="004C3AE3">
            <w:pPr>
              <w:jc w:val="both"/>
              <w:rPr>
                <w:rFonts w:asciiTheme="minorHAnsi" w:hAnsiTheme="minorHAnsi" w:cs="Tahoma"/>
                <w:b/>
                <w:sz w:val="28"/>
                <w:szCs w:val="28"/>
                <w:lang w:val="ca-ES"/>
              </w:rPr>
            </w:pPr>
            <w:r>
              <w:rPr>
                <w:rFonts w:asciiTheme="minorHAnsi" w:hAnsiTheme="minorHAnsi" w:cs="Tahoma"/>
                <w:b/>
                <w:sz w:val="28"/>
                <w:szCs w:val="28"/>
                <w:lang w:val="ca-ES"/>
              </w:rPr>
              <w:t>L’ETNO.M</w:t>
            </w:r>
            <w:r w:rsidR="00BC4B8F" w:rsidRPr="00C90638">
              <w:rPr>
                <w:rFonts w:asciiTheme="minorHAnsi" w:hAnsiTheme="minorHAnsi" w:cs="Tahoma"/>
                <w:b/>
                <w:sz w:val="28"/>
                <w:szCs w:val="28"/>
                <w:lang w:val="ca-ES"/>
              </w:rPr>
              <w:t>USEU VALENCIA D’ETNOLOGIA</w:t>
            </w:r>
          </w:p>
        </w:tc>
      </w:tr>
    </w:tbl>
    <w:p w:rsidR="00BC4B8F" w:rsidRPr="00C90638" w:rsidRDefault="00BC4B8F" w:rsidP="00BC4B8F">
      <w:pPr>
        <w:jc w:val="both"/>
        <w:rPr>
          <w:rFonts w:asciiTheme="minorHAnsi" w:hAnsiTheme="minorHAnsi" w:cs="Tahoma"/>
          <w:b/>
          <w:sz w:val="28"/>
          <w:szCs w:val="28"/>
          <w:lang w:val="ca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91"/>
      </w:tblGrid>
      <w:tr w:rsidR="00BC4B8F" w:rsidRPr="00C90638" w:rsidTr="000C300E">
        <w:tc>
          <w:tcPr>
            <w:tcW w:w="9648" w:type="dxa"/>
          </w:tcPr>
          <w:p w:rsidR="00BC4B8F" w:rsidRPr="00C90638" w:rsidRDefault="00BC4B8F" w:rsidP="000C300E">
            <w:pPr>
              <w:jc w:val="both"/>
              <w:rPr>
                <w:rFonts w:asciiTheme="minorHAnsi" w:hAnsiTheme="minorHAnsi" w:cs="Tahoma"/>
                <w:b/>
                <w:sz w:val="28"/>
                <w:szCs w:val="28"/>
                <w:lang w:val="ca-ES"/>
              </w:rPr>
            </w:pPr>
            <w:r w:rsidRPr="00C90638">
              <w:rPr>
                <w:rFonts w:asciiTheme="minorHAnsi" w:hAnsiTheme="minorHAnsi" w:cs="Tahoma"/>
                <w:b/>
                <w:sz w:val="28"/>
                <w:szCs w:val="28"/>
                <w:lang w:val="ca-ES"/>
              </w:rPr>
              <w:t>NOTA DE PREMSA</w:t>
            </w:r>
          </w:p>
        </w:tc>
      </w:tr>
    </w:tbl>
    <w:p w:rsidR="00BC4B8F" w:rsidRPr="00C90638" w:rsidRDefault="00BC4B8F" w:rsidP="00BC4B8F">
      <w:pPr>
        <w:jc w:val="both"/>
        <w:rPr>
          <w:rFonts w:asciiTheme="minorHAnsi" w:hAnsiTheme="minorHAnsi" w:cs="Tahoma"/>
          <w:b/>
          <w:sz w:val="28"/>
          <w:szCs w:val="28"/>
          <w:lang w:val="ca-ES"/>
        </w:rPr>
      </w:pPr>
    </w:p>
    <w:p w:rsidR="00BC4B8F" w:rsidRPr="00C90638" w:rsidRDefault="00C90638" w:rsidP="00BC4B8F">
      <w:pPr>
        <w:pStyle w:val="Prrafodelista"/>
        <w:ind w:left="0"/>
        <w:jc w:val="both"/>
        <w:rPr>
          <w:rFonts w:cs="Tahoma"/>
          <w:b/>
          <w:sz w:val="28"/>
          <w:szCs w:val="28"/>
          <w:lang w:val="ca-ES"/>
        </w:rPr>
      </w:pPr>
      <w:r w:rsidRPr="00C90638">
        <w:rPr>
          <w:rFonts w:cs="Tahoma"/>
          <w:b/>
          <w:sz w:val="28"/>
          <w:szCs w:val="28"/>
          <w:lang w:val="ca-ES"/>
        </w:rPr>
        <w:t>L’ETNO.</w:t>
      </w:r>
      <w:r w:rsidR="00E84AA8">
        <w:rPr>
          <w:rFonts w:cs="Tahoma"/>
          <w:b/>
          <w:sz w:val="28"/>
          <w:szCs w:val="28"/>
          <w:lang w:val="ca-ES"/>
        </w:rPr>
        <w:t xml:space="preserve"> </w:t>
      </w:r>
      <w:r w:rsidRPr="00C90638">
        <w:rPr>
          <w:rFonts w:cs="Tahoma"/>
          <w:b/>
          <w:sz w:val="28"/>
          <w:szCs w:val="28"/>
          <w:lang w:val="ca-ES"/>
        </w:rPr>
        <w:t xml:space="preserve">MUSEU VALENCIÀ D’ETNOLOGIA </w:t>
      </w:r>
      <w:r w:rsidR="00DD2B32">
        <w:rPr>
          <w:rFonts w:cs="Tahoma"/>
          <w:b/>
          <w:sz w:val="28"/>
          <w:szCs w:val="28"/>
          <w:lang w:val="ca-ES"/>
        </w:rPr>
        <w:t xml:space="preserve">ACULL “MIENTO, LUEGO EXISTO”. FESTIVAL SOBRE LA MENTIRA. </w:t>
      </w:r>
    </w:p>
    <w:p w:rsidR="00C90638" w:rsidRPr="00C90638" w:rsidRDefault="00C90638" w:rsidP="00BC4B8F">
      <w:pPr>
        <w:pStyle w:val="Prrafodelista"/>
        <w:ind w:left="0"/>
        <w:jc w:val="both"/>
        <w:rPr>
          <w:rFonts w:cs="Tahoma"/>
          <w:b/>
          <w:lang w:val="ca-ES"/>
        </w:rPr>
      </w:pPr>
    </w:p>
    <w:p w:rsidR="00DD2B32" w:rsidRDefault="00DD2B32" w:rsidP="00C90638">
      <w:pPr>
        <w:pStyle w:val="Prrafodelista"/>
        <w:ind w:left="0"/>
        <w:jc w:val="both"/>
        <w:rPr>
          <w:rFonts w:cs="Tahoma"/>
          <w:b/>
          <w:lang w:val="ca-ES"/>
        </w:rPr>
      </w:pPr>
      <w:r>
        <w:rPr>
          <w:rFonts w:cs="Tahoma"/>
          <w:b/>
          <w:lang w:val="ca-ES"/>
        </w:rPr>
        <w:t xml:space="preserve">Durant la vesprada del dissabte 11 de desembre L’ETNO realitzarà diferents activitats al voltant de la mentida, una actitud habitual del comportament social.  </w:t>
      </w:r>
    </w:p>
    <w:p w:rsidR="00DD2B32" w:rsidRPr="00EF59A2" w:rsidRDefault="00DD2B32" w:rsidP="00C90638">
      <w:pPr>
        <w:pStyle w:val="Prrafodelista"/>
        <w:ind w:left="0"/>
        <w:jc w:val="both"/>
        <w:rPr>
          <w:rFonts w:cs="Tahoma"/>
          <w:lang w:val="ca-ES"/>
        </w:rPr>
      </w:pPr>
    </w:p>
    <w:p w:rsidR="00DD2B32" w:rsidRPr="00DD2B32" w:rsidRDefault="00DD2B32" w:rsidP="00DD2B32">
      <w:pPr>
        <w:pStyle w:val="Prrafodelista"/>
        <w:ind w:left="0"/>
        <w:jc w:val="both"/>
        <w:rPr>
          <w:rFonts w:cs="Tahoma"/>
          <w:lang w:val="ca-ES"/>
        </w:rPr>
      </w:pPr>
      <w:r w:rsidRPr="00DD2B32">
        <w:rPr>
          <w:rFonts w:cs="Tahoma"/>
          <w:lang w:val="ca-ES"/>
        </w:rPr>
        <w:t xml:space="preserve">«La humanitat necessita de la veritat; però té encara més necessitat de la mentida, que </w:t>
      </w:r>
      <w:proofErr w:type="spellStart"/>
      <w:r w:rsidRPr="00DD2B32">
        <w:rPr>
          <w:rFonts w:cs="Tahoma"/>
          <w:lang w:val="ca-ES"/>
        </w:rPr>
        <w:t>l’adule</w:t>
      </w:r>
      <w:proofErr w:type="spellEnd"/>
      <w:r w:rsidRPr="00DD2B32">
        <w:rPr>
          <w:rFonts w:cs="Tahoma"/>
          <w:lang w:val="ca-ES"/>
        </w:rPr>
        <w:t xml:space="preserve">, la </w:t>
      </w:r>
      <w:proofErr w:type="spellStart"/>
      <w:r w:rsidRPr="00DD2B32">
        <w:rPr>
          <w:rFonts w:cs="Tahoma"/>
          <w:lang w:val="ca-ES"/>
        </w:rPr>
        <w:t>console</w:t>
      </w:r>
      <w:proofErr w:type="spellEnd"/>
      <w:r w:rsidRPr="00DD2B32">
        <w:rPr>
          <w:rFonts w:cs="Tahoma"/>
          <w:lang w:val="ca-ES"/>
        </w:rPr>
        <w:t xml:space="preserve">, i que li </w:t>
      </w:r>
      <w:proofErr w:type="spellStart"/>
      <w:r w:rsidRPr="00DD2B32">
        <w:rPr>
          <w:rFonts w:cs="Tahoma"/>
          <w:lang w:val="ca-ES"/>
        </w:rPr>
        <w:t>done</w:t>
      </w:r>
      <w:proofErr w:type="spellEnd"/>
      <w:r w:rsidRPr="00DD2B32">
        <w:rPr>
          <w:rFonts w:cs="Tahoma"/>
          <w:lang w:val="ca-ES"/>
        </w:rPr>
        <w:t xml:space="preserve"> esperances il·limitades».</w:t>
      </w:r>
      <w:r w:rsidR="00A64A2E">
        <w:rPr>
          <w:rFonts w:cs="Tahoma"/>
          <w:lang w:val="ca-ES"/>
        </w:rPr>
        <w:t xml:space="preserve"> </w:t>
      </w:r>
      <w:r w:rsidRPr="00DD2B32">
        <w:rPr>
          <w:rFonts w:cs="Tahoma"/>
          <w:lang w:val="ca-ES"/>
        </w:rPr>
        <w:t>Anatole France</w:t>
      </w:r>
    </w:p>
    <w:p w:rsidR="00DD2B32" w:rsidRPr="00DD2B32" w:rsidRDefault="00DD2B32" w:rsidP="00DD2B32">
      <w:pPr>
        <w:pStyle w:val="Prrafodelista"/>
        <w:ind w:left="0"/>
        <w:jc w:val="both"/>
        <w:rPr>
          <w:rFonts w:cs="Tahoma"/>
          <w:lang w:val="ca-ES"/>
        </w:rPr>
      </w:pPr>
    </w:p>
    <w:p w:rsidR="00DD2B32" w:rsidRPr="00DD2B32" w:rsidRDefault="00DD2B32" w:rsidP="00DD2B32">
      <w:pPr>
        <w:pStyle w:val="Prrafodelista"/>
        <w:ind w:left="0"/>
        <w:jc w:val="both"/>
        <w:rPr>
          <w:rFonts w:cs="Tahoma"/>
          <w:lang w:val="ca-ES"/>
        </w:rPr>
      </w:pPr>
      <w:r w:rsidRPr="00DD2B32">
        <w:rPr>
          <w:rFonts w:cs="Tahoma"/>
          <w:lang w:val="ca-ES"/>
        </w:rPr>
        <w:t xml:space="preserve">La mentida és pròpia de l’ésser humà. La usem per a llevar-nos la culpa, per a fotre els nostres enemics o per a protegir els nostres éssers estimats. Mentim algunes vegades i hi ha qui ho fa sempre. A vegades ens sentim enganyats, pensem que tot és mentida i ens costa discernir entre la veritat i la falsedat. Vulguem o no, la mentida ens acompanya més del que desitgem… </w:t>
      </w:r>
    </w:p>
    <w:p w:rsidR="00DD2B32" w:rsidRPr="00DD2B32" w:rsidRDefault="00DD2B32" w:rsidP="00DD2B32">
      <w:pPr>
        <w:pStyle w:val="Prrafodelista"/>
        <w:ind w:left="0"/>
        <w:jc w:val="both"/>
        <w:rPr>
          <w:rFonts w:cs="Tahoma"/>
          <w:lang w:val="ca-ES"/>
        </w:rPr>
      </w:pPr>
    </w:p>
    <w:p w:rsidR="00DD2B32" w:rsidRPr="00DD2B32" w:rsidRDefault="00DD2B32" w:rsidP="00DD2B32">
      <w:pPr>
        <w:pStyle w:val="Prrafodelista"/>
        <w:ind w:left="0"/>
        <w:jc w:val="both"/>
        <w:rPr>
          <w:rFonts w:cs="Tahoma"/>
          <w:lang w:val="ca-ES"/>
        </w:rPr>
      </w:pPr>
      <w:r w:rsidRPr="00DD2B32">
        <w:rPr>
          <w:rFonts w:cs="Tahoma"/>
          <w:lang w:val="ca-ES"/>
        </w:rPr>
        <w:t xml:space="preserve">Des de L’ETNO. Museu Valencià d’Etnologia, </w:t>
      </w:r>
      <w:r w:rsidRPr="00DD2B32">
        <w:rPr>
          <w:rFonts w:cs="Tahoma"/>
          <w:lang w:val="ca-ES"/>
        </w:rPr>
        <w:t xml:space="preserve">es posa </w:t>
      </w:r>
      <w:r w:rsidRPr="00DD2B32">
        <w:rPr>
          <w:rFonts w:cs="Tahoma"/>
          <w:lang w:val="ca-ES"/>
        </w:rPr>
        <w:t xml:space="preserve">en marxa el projecte </w:t>
      </w:r>
      <w:proofErr w:type="spellStart"/>
      <w:r w:rsidRPr="00DD2B32">
        <w:rPr>
          <w:rFonts w:cs="Tahoma"/>
          <w:lang w:val="ca-ES"/>
        </w:rPr>
        <w:t>Miento</w:t>
      </w:r>
      <w:proofErr w:type="spellEnd"/>
      <w:r w:rsidRPr="00DD2B32">
        <w:rPr>
          <w:rFonts w:cs="Tahoma"/>
          <w:lang w:val="ca-ES"/>
        </w:rPr>
        <w:t xml:space="preserve"> </w:t>
      </w:r>
      <w:proofErr w:type="spellStart"/>
      <w:r w:rsidRPr="00DD2B32">
        <w:rPr>
          <w:rFonts w:cs="Tahoma"/>
          <w:lang w:val="ca-ES"/>
        </w:rPr>
        <w:t>luego</w:t>
      </w:r>
      <w:proofErr w:type="spellEnd"/>
      <w:r w:rsidRPr="00DD2B32">
        <w:rPr>
          <w:rFonts w:cs="Tahoma"/>
          <w:lang w:val="ca-ES"/>
        </w:rPr>
        <w:t xml:space="preserve"> </w:t>
      </w:r>
      <w:proofErr w:type="spellStart"/>
      <w:r w:rsidRPr="00DD2B32">
        <w:rPr>
          <w:rFonts w:cs="Tahoma"/>
          <w:lang w:val="ca-ES"/>
        </w:rPr>
        <w:t>existo</w:t>
      </w:r>
      <w:proofErr w:type="spellEnd"/>
      <w:r w:rsidRPr="00DD2B32">
        <w:rPr>
          <w:rFonts w:cs="Tahoma"/>
          <w:lang w:val="ca-ES"/>
        </w:rPr>
        <w:t xml:space="preserve">, com a lloc de trobada, reflexió i diversió entorn de la mentida. El seu objectiu principal és trobar-ne el sentit, explorar els seus efectes i descobrir la influència que té en el vessant cultural, ja que ha sigut prohibida, lloada i creguda; ha escandalitzat, consolat i divertit. </w:t>
      </w:r>
    </w:p>
    <w:p w:rsidR="00DD2B32" w:rsidRPr="00DD2B32" w:rsidRDefault="00DD2B32" w:rsidP="00DD2B32">
      <w:pPr>
        <w:pStyle w:val="Prrafodelista"/>
        <w:ind w:left="0"/>
        <w:jc w:val="both"/>
        <w:rPr>
          <w:rFonts w:cs="Tahoma"/>
          <w:lang w:val="ca-ES"/>
        </w:rPr>
      </w:pPr>
    </w:p>
    <w:p w:rsidR="00DD2B32" w:rsidRDefault="00DD2B32" w:rsidP="00DD2B32">
      <w:pPr>
        <w:pStyle w:val="Prrafodelista"/>
        <w:ind w:left="0"/>
        <w:jc w:val="both"/>
        <w:rPr>
          <w:rFonts w:cs="Tahoma"/>
          <w:lang w:val="ca-ES"/>
        </w:rPr>
      </w:pPr>
      <w:r w:rsidRPr="00DD2B32">
        <w:rPr>
          <w:rFonts w:cs="Tahoma"/>
          <w:lang w:val="ca-ES"/>
        </w:rPr>
        <w:t xml:space="preserve">En </w:t>
      </w:r>
      <w:proofErr w:type="spellStart"/>
      <w:r w:rsidRPr="00EF59A2">
        <w:rPr>
          <w:rFonts w:cs="Tahoma"/>
          <w:i/>
          <w:lang w:val="ca-ES"/>
        </w:rPr>
        <w:t>Miento</w:t>
      </w:r>
      <w:proofErr w:type="spellEnd"/>
      <w:r w:rsidRPr="00EF59A2">
        <w:rPr>
          <w:rFonts w:cs="Tahoma"/>
          <w:i/>
          <w:lang w:val="ca-ES"/>
        </w:rPr>
        <w:t xml:space="preserve"> </w:t>
      </w:r>
      <w:proofErr w:type="spellStart"/>
      <w:r w:rsidRPr="00EF59A2">
        <w:rPr>
          <w:rFonts w:cs="Tahoma"/>
          <w:i/>
          <w:lang w:val="ca-ES"/>
        </w:rPr>
        <w:t>luego</w:t>
      </w:r>
      <w:proofErr w:type="spellEnd"/>
      <w:r w:rsidRPr="00EF59A2">
        <w:rPr>
          <w:rFonts w:cs="Tahoma"/>
          <w:i/>
          <w:lang w:val="ca-ES"/>
        </w:rPr>
        <w:t xml:space="preserve"> </w:t>
      </w:r>
      <w:proofErr w:type="spellStart"/>
      <w:r w:rsidRPr="00EF59A2">
        <w:rPr>
          <w:rFonts w:cs="Tahoma"/>
          <w:i/>
          <w:lang w:val="ca-ES"/>
        </w:rPr>
        <w:t>existo</w:t>
      </w:r>
      <w:proofErr w:type="spellEnd"/>
      <w:r w:rsidR="00EF59A2">
        <w:rPr>
          <w:rFonts w:cs="Tahoma"/>
          <w:i/>
          <w:lang w:val="ca-ES"/>
        </w:rPr>
        <w:t>,</w:t>
      </w:r>
      <w:r w:rsidR="00EF59A2">
        <w:rPr>
          <w:rFonts w:cs="Tahoma"/>
          <w:lang w:val="ca-ES"/>
        </w:rPr>
        <w:t xml:space="preserve"> </w:t>
      </w:r>
      <w:r w:rsidRPr="00DD2B32">
        <w:rPr>
          <w:rFonts w:cs="Tahoma"/>
          <w:lang w:val="ca-ES"/>
        </w:rPr>
        <w:t xml:space="preserve">es tracta </w:t>
      </w:r>
      <w:r w:rsidR="00912716">
        <w:rPr>
          <w:rFonts w:cs="Tahoma"/>
          <w:lang w:val="ca-ES"/>
        </w:rPr>
        <w:t xml:space="preserve">la mentida </w:t>
      </w:r>
      <w:r w:rsidRPr="00DD2B32">
        <w:rPr>
          <w:rFonts w:cs="Tahoma"/>
          <w:lang w:val="ca-ES"/>
        </w:rPr>
        <w:t>en l’escenari de la reflexió</w:t>
      </w:r>
      <w:r w:rsidRPr="00DD2B32">
        <w:rPr>
          <w:rFonts w:cs="Tahoma"/>
          <w:lang w:val="ca-ES"/>
        </w:rPr>
        <w:t xml:space="preserve">, </w:t>
      </w:r>
      <w:r w:rsidRPr="00DD2B32">
        <w:rPr>
          <w:rFonts w:cs="Tahoma"/>
          <w:lang w:val="ca-ES"/>
        </w:rPr>
        <w:t>el debat</w:t>
      </w:r>
      <w:r w:rsidRPr="00DD2B32">
        <w:rPr>
          <w:rFonts w:cs="Tahoma"/>
          <w:lang w:val="ca-ES"/>
        </w:rPr>
        <w:t xml:space="preserve"> i de l’e</w:t>
      </w:r>
      <w:r w:rsidRPr="00DD2B32">
        <w:rPr>
          <w:rFonts w:cs="Tahoma"/>
          <w:lang w:val="ca-ES"/>
        </w:rPr>
        <w:t>spectacle. En aquesta edició comptarem amb la presència d’experts i artistes que, a través de conferències, trobades i concursos, ens acostaran a aquest suggeridor calidoscopi entorn de la mentida.</w:t>
      </w:r>
      <w:r>
        <w:rPr>
          <w:rFonts w:cs="Tahoma"/>
          <w:lang w:val="ca-ES"/>
        </w:rPr>
        <w:t xml:space="preserve"> El programa</w:t>
      </w:r>
      <w:r w:rsidR="00EF59A2">
        <w:rPr>
          <w:rFonts w:cs="Tahoma"/>
          <w:lang w:val="ca-ES"/>
        </w:rPr>
        <w:t xml:space="preserve"> </w:t>
      </w:r>
      <w:r w:rsidR="00EF59A2">
        <w:rPr>
          <w:rFonts w:cs="Tahoma"/>
          <w:lang w:val="ca-ES"/>
        </w:rPr>
        <w:t>coordinat per Vicente Cortes (</w:t>
      </w:r>
      <w:r w:rsidR="00EF59A2" w:rsidRPr="00EF59A2">
        <w:rPr>
          <w:rFonts w:cs="Tahoma"/>
          <w:lang w:val="ca-ES"/>
        </w:rPr>
        <w:t>Vividor del conte</w:t>
      </w:r>
      <w:r>
        <w:rPr>
          <w:rFonts w:cs="Tahoma"/>
          <w:lang w:val="ca-ES"/>
        </w:rPr>
        <w:t xml:space="preserve"> està compost per:</w:t>
      </w:r>
    </w:p>
    <w:p w:rsidR="00DD2B32" w:rsidRDefault="00DD2B32" w:rsidP="00DD2B32">
      <w:pPr>
        <w:pStyle w:val="Prrafodelista"/>
        <w:ind w:left="0"/>
        <w:jc w:val="both"/>
        <w:rPr>
          <w:rFonts w:cs="Tahoma"/>
          <w:lang w:val="ca-ES"/>
        </w:rPr>
      </w:pPr>
    </w:p>
    <w:p w:rsidR="00DD2B32" w:rsidRPr="00EF59A2" w:rsidRDefault="00DD2B32" w:rsidP="00EF59A2">
      <w:pPr>
        <w:pStyle w:val="Prrafodelista"/>
        <w:numPr>
          <w:ilvl w:val="0"/>
          <w:numId w:val="4"/>
        </w:numPr>
        <w:jc w:val="both"/>
        <w:rPr>
          <w:rFonts w:cs="Tahoma"/>
          <w:lang w:val="ca-ES"/>
        </w:rPr>
      </w:pPr>
      <w:r w:rsidRPr="00EF59A2">
        <w:rPr>
          <w:rFonts w:cs="Tahoma"/>
          <w:lang w:val="ca-ES"/>
        </w:rPr>
        <w:t>Conferència El  poder de las mentiras o las mentiras del poder</w:t>
      </w:r>
      <w:r w:rsidR="00EF59A2" w:rsidRPr="00EF59A2">
        <w:rPr>
          <w:rFonts w:cs="Tahoma"/>
          <w:lang w:val="ca-ES"/>
        </w:rPr>
        <w:t xml:space="preserve"> a </w:t>
      </w:r>
      <w:proofErr w:type="spellStart"/>
      <w:r w:rsidR="00EF59A2" w:rsidRPr="00EF59A2">
        <w:rPr>
          <w:rFonts w:cs="Tahoma"/>
          <w:lang w:val="ca-ES"/>
        </w:rPr>
        <w:t>càrrec</w:t>
      </w:r>
      <w:proofErr w:type="spellEnd"/>
      <w:r w:rsidR="00EF59A2" w:rsidRPr="00EF59A2">
        <w:rPr>
          <w:rFonts w:cs="Tahoma"/>
          <w:lang w:val="ca-ES"/>
        </w:rPr>
        <w:t xml:space="preserve"> de </w:t>
      </w:r>
      <w:r w:rsidR="00EF59A2" w:rsidRPr="00EF59A2">
        <w:rPr>
          <w:rFonts w:cs="Tahoma"/>
          <w:lang w:val="ca-ES"/>
        </w:rPr>
        <w:t xml:space="preserve">Rafael Rivera, </w:t>
      </w:r>
      <w:proofErr w:type="spellStart"/>
      <w:r w:rsidR="00EF59A2" w:rsidRPr="00EF59A2">
        <w:rPr>
          <w:rFonts w:cs="Tahoma"/>
          <w:lang w:val="ca-ES"/>
        </w:rPr>
        <w:t>arquitecte</w:t>
      </w:r>
      <w:proofErr w:type="spellEnd"/>
      <w:r w:rsidR="00EF59A2" w:rsidRPr="00EF59A2">
        <w:rPr>
          <w:rFonts w:cs="Tahoma"/>
          <w:lang w:val="ca-ES"/>
        </w:rPr>
        <w:t xml:space="preserve">, i Manuel Ramos, </w:t>
      </w:r>
      <w:proofErr w:type="spellStart"/>
      <w:r w:rsidR="00EF59A2" w:rsidRPr="00EF59A2">
        <w:rPr>
          <w:rFonts w:cs="Tahoma"/>
          <w:lang w:val="ca-ES"/>
        </w:rPr>
        <w:t>psicòleg</w:t>
      </w:r>
      <w:proofErr w:type="spellEnd"/>
      <w:r w:rsidR="00EF59A2" w:rsidRPr="00EF59A2">
        <w:rPr>
          <w:rFonts w:cs="Tahoma"/>
          <w:lang w:val="ca-ES"/>
        </w:rPr>
        <w:t xml:space="preserve"> (València).</w:t>
      </w:r>
    </w:p>
    <w:p w:rsidR="00DD2B32" w:rsidRPr="00EF59A2" w:rsidRDefault="00DD2B32" w:rsidP="00EF59A2">
      <w:pPr>
        <w:pStyle w:val="Prrafodelista"/>
        <w:numPr>
          <w:ilvl w:val="0"/>
          <w:numId w:val="4"/>
        </w:numPr>
        <w:jc w:val="both"/>
        <w:rPr>
          <w:rFonts w:cs="Tahoma"/>
          <w:lang w:val="ca-ES"/>
        </w:rPr>
      </w:pPr>
      <w:r w:rsidRPr="00EF59A2">
        <w:rPr>
          <w:rFonts w:cs="Tahoma"/>
          <w:lang w:val="ca-ES"/>
        </w:rPr>
        <w:t>Conferència prosaica Poesia i mentides. Luis Felipe Alegre, divulgador de poesia (Saragossa).</w:t>
      </w:r>
    </w:p>
    <w:p w:rsidR="00DD2B32" w:rsidRDefault="00DD2B32" w:rsidP="005B7CBD">
      <w:pPr>
        <w:pStyle w:val="Prrafodelista"/>
        <w:numPr>
          <w:ilvl w:val="0"/>
          <w:numId w:val="4"/>
        </w:numPr>
        <w:jc w:val="both"/>
        <w:rPr>
          <w:rFonts w:cs="Tahoma"/>
          <w:lang w:val="ca-ES"/>
        </w:rPr>
      </w:pPr>
      <w:r w:rsidRPr="00EF59A2">
        <w:rPr>
          <w:rFonts w:cs="Tahoma"/>
          <w:lang w:val="ca-ES"/>
        </w:rPr>
        <w:t xml:space="preserve">Mentir i guanyar. 1r Concurs mundial de mentides, mentideres i mentiders de l’univers. </w:t>
      </w:r>
    </w:p>
    <w:p w:rsidR="00EF59A2" w:rsidRDefault="00EF59A2" w:rsidP="00EF59A2">
      <w:pPr>
        <w:pStyle w:val="Prrafodelista"/>
        <w:jc w:val="both"/>
        <w:rPr>
          <w:rFonts w:cs="Tahoma"/>
          <w:lang w:val="ca-ES"/>
        </w:rPr>
      </w:pPr>
    </w:p>
    <w:p w:rsidR="00EF59A2" w:rsidRDefault="00EF59A2" w:rsidP="00EF59A2">
      <w:pPr>
        <w:pStyle w:val="Prrafodelista"/>
        <w:ind w:left="0"/>
        <w:jc w:val="both"/>
        <w:rPr>
          <w:rFonts w:cs="Tahoma"/>
          <w:lang w:val="ca-ES"/>
        </w:rPr>
      </w:pPr>
      <w:r>
        <w:rPr>
          <w:rFonts w:cs="Tahoma"/>
          <w:lang w:val="ca-ES"/>
        </w:rPr>
        <w:t xml:space="preserve">Dissabte, 11 de desembre. 17:45. Entrada gratuïta. </w:t>
      </w:r>
      <w:proofErr w:type="spellStart"/>
      <w:r>
        <w:rPr>
          <w:rFonts w:cs="Tahoma"/>
          <w:lang w:val="ca-ES"/>
        </w:rPr>
        <w:t>Acces</w:t>
      </w:r>
      <w:proofErr w:type="spellEnd"/>
      <w:r>
        <w:rPr>
          <w:rFonts w:cs="Tahoma"/>
          <w:lang w:val="ca-ES"/>
        </w:rPr>
        <w:t xml:space="preserve"> i recollida d’entrades en: </w:t>
      </w:r>
      <w:hyperlink r:id="rId7" w:history="1">
        <w:r w:rsidR="00912716" w:rsidRPr="008C6CA3">
          <w:rPr>
            <w:rStyle w:val="Hipervnculo"/>
            <w:rFonts w:cs="Tahoma"/>
            <w:lang w:val="ca-ES"/>
          </w:rPr>
          <w:t>https://letno.dival.es/ca/actividad/concert-o-espectacle/mentisc-tant-existisc</w:t>
        </w:r>
      </w:hyperlink>
      <w:r w:rsidR="004C3AE3">
        <w:rPr>
          <w:rFonts w:cs="Tahoma"/>
          <w:lang w:val="ca-ES"/>
        </w:rPr>
        <w:t>.</w:t>
      </w:r>
    </w:p>
    <w:p w:rsidR="00912716" w:rsidRDefault="00912716" w:rsidP="00EF59A2">
      <w:pPr>
        <w:pStyle w:val="Prrafodelista"/>
        <w:ind w:left="0"/>
        <w:jc w:val="both"/>
        <w:rPr>
          <w:rFonts w:cs="Tahoma"/>
          <w:lang w:val="ca-ES"/>
        </w:rPr>
      </w:pPr>
    </w:p>
    <w:p w:rsidR="00912716" w:rsidRDefault="00912716" w:rsidP="00EF59A2">
      <w:pPr>
        <w:pStyle w:val="Prrafodelista"/>
        <w:ind w:left="0"/>
        <w:jc w:val="both"/>
        <w:rPr>
          <w:rFonts w:cs="Tahoma"/>
          <w:lang w:val="ca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91"/>
      </w:tblGrid>
      <w:tr w:rsidR="00912716" w:rsidRPr="00C90638" w:rsidTr="00BA7DC8">
        <w:tc>
          <w:tcPr>
            <w:tcW w:w="8091" w:type="dxa"/>
          </w:tcPr>
          <w:p w:rsidR="00912716" w:rsidRPr="00C90638" w:rsidRDefault="00912716" w:rsidP="00BA7DC8">
            <w:pPr>
              <w:jc w:val="both"/>
              <w:rPr>
                <w:rFonts w:asciiTheme="minorHAnsi" w:hAnsiTheme="minorHAnsi" w:cs="Tahoma"/>
                <w:b/>
                <w:sz w:val="28"/>
                <w:szCs w:val="28"/>
                <w:lang w:val="ca-ES"/>
              </w:rPr>
            </w:pPr>
            <w:r>
              <w:rPr>
                <w:rFonts w:asciiTheme="minorHAnsi" w:hAnsiTheme="minorHAnsi" w:cs="Tahoma"/>
                <w:b/>
                <w:sz w:val="28"/>
                <w:szCs w:val="28"/>
                <w:lang w:val="ca-ES"/>
              </w:rPr>
              <w:lastRenderedPageBreak/>
              <w:t>L’ETNO.M</w:t>
            </w:r>
            <w:r w:rsidRPr="00C90638">
              <w:rPr>
                <w:rFonts w:asciiTheme="minorHAnsi" w:hAnsiTheme="minorHAnsi" w:cs="Tahoma"/>
                <w:b/>
                <w:sz w:val="28"/>
                <w:szCs w:val="28"/>
                <w:lang w:val="ca-ES"/>
              </w:rPr>
              <w:t>USEU VALENCIA D’ETNOLOGIA</w:t>
            </w:r>
          </w:p>
        </w:tc>
      </w:tr>
    </w:tbl>
    <w:p w:rsidR="00912716" w:rsidRPr="00C90638" w:rsidRDefault="00912716" w:rsidP="00912716">
      <w:pPr>
        <w:jc w:val="both"/>
        <w:rPr>
          <w:rFonts w:asciiTheme="minorHAnsi" w:hAnsiTheme="minorHAnsi" w:cs="Tahoma"/>
          <w:b/>
          <w:sz w:val="28"/>
          <w:szCs w:val="28"/>
          <w:lang w:val="ca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91"/>
      </w:tblGrid>
      <w:tr w:rsidR="00912716" w:rsidRPr="00C90638" w:rsidTr="00BA7DC8">
        <w:tc>
          <w:tcPr>
            <w:tcW w:w="9648" w:type="dxa"/>
          </w:tcPr>
          <w:p w:rsidR="00912716" w:rsidRPr="00C90638" w:rsidRDefault="00912716" w:rsidP="00BA7DC8">
            <w:pPr>
              <w:jc w:val="both"/>
              <w:rPr>
                <w:rFonts w:asciiTheme="minorHAnsi" w:hAnsiTheme="minorHAnsi" w:cs="Tahoma"/>
                <w:b/>
                <w:sz w:val="28"/>
                <w:szCs w:val="28"/>
                <w:lang w:val="ca-ES"/>
              </w:rPr>
            </w:pPr>
            <w:r w:rsidRPr="00C90638">
              <w:rPr>
                <w:rFonts w:asciiTheme="minorHAnsi" w:hAnsiTheme="minorHAnsi" w:cs="Tahoma"/>
                <w:b/>
                <w:sz w:val="28"/>
                <w:szCs w:val="28"/>
                <w:lang w:val="ca-ES"/>
              </w:rPr>
              <w:t>NOTA DE PREMSA</w:t>
            </w:r>
          </w:p>
        </w:tc>
      </w:tr>
    </w:tbl>
    <w:p w:rsidR="00912716" w:rsidRPr="00912716" w:rsidRDefault="00912716" w:rsidP="00912716">
      <w:pPr>
        <w:jc w:val="both"/>
        <w:rPr>
          <w:rFonts w:asciiTheme="minorHAnsi" w:hAnsiTheme="minorHAnsi" w:cs="Tahoma"/>
          <w:b/>
          <w:sz w:val="28"/>
          <w:szCs w:val="28"/>
          <w:lang w:val="es-ES_tradnl"/>
        </w:rPr>
      </w:pPr>
    </w:p>
    <w:p w:rsidR="00912716" w:rsidRPr="00912716" w:rsidRDefault="00912716" w:rsidP="00912716">
      <w:pPr>
        <w:pStyle w:val="Prrafodelista"/>
        <w:ind w:left="0"/>
        <w:jc w:val="both"/>
        <w:rPr>
          <w:rFonts w:cs="Tahoma"/>
          <w:b/>
          <w:sz w:val="28"/>
          <w:szCs w:val="28"/>
        </w:rPr>
      </w:pPr>
      <w:r w:rsidRPr="00912716">
        <w:rPr>
          <w:rFonts w:cs="Tahoma"/>
          <w:b/>
          <w:sz w:val="28"/>
          <w:szCs w:val="28"/>
        </w:rPr>
        <w:t xml:space="preserve">L’ETNO. MUSEU VALENCIÀ D’ETNOLOGIA </w:t>
      </w:r>
      <w:r w:rsidRPr="00912716">
        <w:rPr>
          <w:rFonts w:cs="Tahoma"/>
          <w:b/>
          <w:sz w:val="28"/>
          <w:szCs w:val="28"/>
        </w:rPr>
        <w:t>ACOJE</w:t>
      </w:r>
      <w:r w:rsidRPr="00912716">
        <w:rPr>
          <w:rFonts w:cs="Tahoma"/>
          <w:b/>
          <w:sz w:val="28"/>
          <w:szCs w:val="28"/>
        </w:rPr>
        <w:t xml:space="preserve"> “MIENTO, LUEGO EXISTO”. FESTIVAL SOBRE LA MENTIRA. </w:t>
      </w:r>
    </w:p>
    <w:p w:rsidR="00912716" w:rsidRPr="00912716" w:rsidRDefault="00912716" w:rsidP="00912716">
      <w:pPr>
        <w:pStyle w:val="Prrafodelista"/>
        <w:ind w:left="0"/>
        <w:jc w:val="both"/>
        <w:rPr>
          <w:rFonts w:cs="Tahoma"/>
          <w:b/>
        </w:rPr>
      </w:pPr>
    </w:p>
    <w:p w:rsidR="00912716" w:rsidRPr="00912716" w:rsidRDefault="00912716" w:rsidP="00912716">
      <w:pPr>
        <w:pStyle w:val="Prrafodelista"/>
        <w:ind w:left="0"/>
        <w:jc w:val="both"/>
        <w:rPr>
          <w:rFonts w:cs="Tahoma"/>
          <w:b/>
        </w:rPr>
      </w:pPr>
      <w:r w:rsidRPr="00912716">
        <w:rPr>
          <w:rFonts w:cs="Tahoma"/>
          <w:b/>
        </w:rPr>
        <w:t>Durant</w:t>
      </w:r>
      <w:r w:rsidRPr="00912716">
        <w:rPr>
          <w:rFonts w:cs="Tahoma"/>
          <w:b/>
        </w:rPr>
        <w:t xml:space="preserve">e la tarde </w:t>
      </w:r>
      <w:r w:rsidRPr="00912716">
        <w:rPr>
          <w:rFonts w:cs="Tahoma"/>
          <w:b/>
        </w:rPr>
        <w:t xml:space="preserve">del </w:t>
      </w:r>
      <w:r w:rsidRPr="00912716">
        <w:rPr>
          <w:rFonts w:cs="Tahoma"/>
          <w:b/>
        </w:rPr>
        <w:t xml:space="preserve">sábado </w:t>
      </w:r>
      <w:r w:rsidRPr="00912716">
        <w:rPr>
          <w:rFonts w:cs="Tahoma"/>
          <w:b/>
        </w:rPr>
        <w:t>11 de d</w:t>
      </w:r>
      <w:r w:rsidRPr="00912716">
        <w:rPr>
          <w:rFonts w:cs="Tahoma"/>
          <w:b/>
        </w:rPr>
        <w:t xml:space="preserve">iciembre </w:t>
      </w:r>
      <w:r w:rsidRPr="00912716">
        <w:rPr>
          <w:rFonts w:cs="Tahoma"/>
          <w:b/>
        </w:rPr>
        <w:t xml:space="preserve"> L’ETNO realizar</w:t>
      </w:r>
      <w:r w:rsidRPr="00912716">
        <w:rPr>
          <w:rFonts w:cs="Tahoma"/>
          <w:b/>
        </w:rPr>
        <w:t>á</w:t>
      </w:r>
      <w:r w:rsidRPr="00912716">
        <w:rPr>
          <w:rFonts w:cs="Tahoma"/>
          <w:b/>
        </w:rPr>
        <w:t xml:space="preserve"> diferent</w:t>
      </w:r>
      <w:r w:rsidRPr="00912716">
        <w:rPr>
          <w:rFonts w:cs="Tahoma"/>
          <w:b/>
        </w:rPr>
        <w:t>e</w:t>
      </w:r>
      <w:r w:rsidRPr="00912716">
        <w:rPr>
          <w:rFonts w:cs="Tahoma"/>
          <w:b/>
        </w:rPr>
        <w:t>s activi</w:t>
      </w:r>
      <w:r w:rsidRPr="00912716">
        <w:rPr>
          <w:rFonts w:cs="Tahoma"/>
          <w:b/>
        </w:rPr>
        <w:t xml:space="preserve">dades sobre la </w:t>
      </w:r>
      <w:r w:rsidRPr="00912716">
        <w:rPr>
          <w:rFonts w:cs="Tahoma"/>
          <w:b/>
        </w:rPr>
        <w:t>menti</w:t>
      </w:r>
      <w:r w:rsidRPr="00912716">
        <w:rPr>
          <w:rFonts w:cs="Tahoma"/>
          <w:b/>
        </w:rPr>
        <w:t>ra</w:t>
      </w:r>
      <w:r w:rsidRPr="00912716">
        <w:rPr>
          <w:rFonts w:cs="Tahoma"/>
          <w:b/>
        </w:rPr>
        <w:t>, una actitud habitual del comportam</w:t>
      </w:r>
      <w:r w:rsidRPr="00912716">
        <w:rPr>
          <w:rFonts w:cs="Tahoma"/>
          <w:b/>
        </w:rPr>
        <w:t>i</w:t>
      </w:r>
      <w:r w:rsidRPr="00912716">
        <w:rPr>
          <w:rFonts w:cs="Tahoma"/>
          <w:b/>
        </w:rPr>
        <w:t>ent</w:t>
      </w:r>
      <w:r w:rsidRPr="00912716">
        <w:rPr>
          <w:rFonts w:cs="Tahoma"/>
          <w:b/>
        </w:rPr>
        <w:t>o</w:t>
      </w:r>
      <w:r w:rsidRPr="00912716">
        <w:rPr>
          <w:rFonts w:cs="Tahoma"/>
          <w:b/>
        </w:rPr>
        <w:t xml:space="preserve"> social.  </w:t>
      </w:r>
    </w:p>
    <w:p w:rsidR="00912716" w:rsidRPr="00912716" w:rsidRDefault="00912716" w:rsidP="00912716">
      <w:pPr>
        <w:pStyle w:val="Prrafodelista"/>
        <w:ind w:left="0"/>
        <w:jc w:val="both"/>
        <w:rPr>
          <w:rFonts w:cs="Tahoma"/>
        </w:rPr>
      </w:pPr>
    </w:p>
    <w:p w:rsidR="00A64A2E" w:rsidRPr="00A64A2E" w:rsidRDefault="00A64A2E" w:rsidP="00A64A2E">
      <w:pPr>
        <w:pStyle w:val="Prrafodelista"/>
        <w:ind w:left="0"/>
        <w:jc w:val="both"/>
        <w:rPr>
          <w:rFonts w:cs="Tahoma"/>
          <w:lang w:val="ca-ES"/>
        </w:rPr>
      </w:pPr>
      <w:r w:rsidRPr="00A64A2E">
        <w:rPr>
          <w:rFonts w:cs="Tahoma"/>
          <w:lang w:val="ca-ES"/>
        </w:rPr>
        <w:t xml:space="preserve">«La humanidad necesita de la verdad; pero tiene aún más necesidad de la mentira, que la adule, la consuele, y </w:t>
      </w:r>
      <w:proofErr w:type="spellStart"/>
      <w:r w:rsidRPr="00A64A2E">
        <w:rPr>
          <w:rFonts w:cs="Tahoma"/>
          <w:lang w:val="ca-ES"/>
        </w:rPr>
        <w:t>le</w:t>
      </w:r>
      <w:proofErr w:type="spellEnd"/>
      <w:r w:rsidRPr="00A64A2E">
        <w:rPr>
          <w:rFonts w:cs="Tahoma"/>
          <w:lang w:val="ca-ES"/>
        </w:rPr>
        <w:t xml:space="preserve"> </w:t>
      </w:r>
      <w:proofErr w:type="spellStart"/>
      <w:r w:rsidRPr="00A64A2E">
        <w:rPr>
          <w:rFonts w:cs="Tahoma"/>
          <w:lang w:val="ca-ES"/>
        </w:rPr>
        <w:t>dé</w:t>
      </w:r>
      <w:proofErr w:type="spellEnd"/>
      <w:r w:rsidRPr="00A64A2E">
        <w:rPr>
          <w:rFonts w:cs="Tahoma"/>
          <w:lang w:val="ca-ES"/>
        </w:rPr>
        <w:t xml:space="preserve"> </w:t>
      </w:r>
      <w:proofErr w:type="spellStart"/>
      <w:r w:rsidRPr="00A64A2E">
        <w:rPr>
          <w:rFonts w:cs="Tahoma"/>
          <w:lang w:val="ca-ES"/>
        </w:rPr>
        <w:t>esperanzas</w:t>
      </w:r>
      <w:proofErr w:type="spellEnd"/>
      <w:r w:rsidRPr="00A64A2E">
        <w:rPr>
          <w:rFonts w:cs="Tahoma"/>
          <w:lang w:val="ca-ES"/>
        </w:rPr>
        <w:t xml:space="preserve"> </w:t>
      </w:r>
      <w:proofErr w:type="spellStart"/>
      <w:r w:rsidRPr="00A64A2E">
        <w:rPr>
          <w:rFonts w:cs="Tahoma"/>
          <w:lang w:val="ca-ES"/>
        </w:rPr>
        <w:t>ilimitadas</w:t>
      </w:r>
      <w:proofErr w:type="spellEnd"/>
      <w:r w:rsidRPr="00A64A2E">
        <w:rPr>
          <w:rFonts w:cs="Tahoma"/>
          <w:lang w:val="ca-ES"/>
        </w:rPr>
        <w:t>».</w:t>
      </w:r>
      <w:r>
        <w:rPr>
          <w:rFonts w:cs="Tahoma"/>
          <w:lang w:val="ca-ES"/>
        </w:rPr>
        <w:t xml:space="preserve"> </w:t>
      </w:r>
      <w:r w:rsidRPr="00A64A2E">
        <w:rPr>
          <w:rFonts w:cs="Tahoma"/>
          <w:lang w:val="ca-ES"/>
        </w:rPr>
        <w:t>Anatole France</w:t>
      </w:r>
    </w:p>
    <w:p w:rsidR="00A64A2E" w:rsidRPr="00A64A2E" w:rsidRDefault="00A64A2E" w:rsidP="00A64A2E">
      <w:pPr>
        <w:pStyle w:val="Prrafodelista"/>
        <w:ind w:left="0"/>
        <w:jc w:val="both"/>
        <w:rPr>
          <w:rFonts w:cs="Tahoma"/>
          <w:lang w:val="ca-ES"/>
        </w:rPr>
      </w:pPr>
    </w:p>
    <w:p w:rsidR="00A64A2E" w:rsidRPr="00A64A2E" w:rsidRDefault="00A64A2E" w:rsidP="00A64A2E">
      <w:pPr>
        <w:pStyle w:val="Prrafodelista"/>
        <w:ind w:left="0"/>
        <w:jc w:val="both"/>
        <w:rPr>
          <w:rFonts w:cs="Tahoma"/>
          <w:lang w:val="ca-ES"/>
        </w:rPr>
      </w:pPr>
      <w:r w:rsidRPr="00A64A2E">
        <w:rPr>
          <w:rFonts w:cs="Tahoma"/>
          <w:lang w:val="ca-ES"/>
        </w:rPr>
        <w:t xml:space="preserve">La mentira es propia del ser humano. La usamos para quitarnos la culpa, para fastidiar a nuestros enemigos o para proteger a nuestros seres queridos. Mentimos algunas veces y hay quien lo hace siempre. En ocasiones nos sentimos engañados, pensamos que todo es mentira y nos cuesta discernir entre lo verdadero y lo falso. Queramos o no la mentira nos acompaña más de lo que deseamos…  </w:t>
      </w:r>
    </w:p>
    <w:p w:rsidR="00A64A2E" w:rsidRPr="00A64A2E" w:rsidRDefault="00A64A2E" w:rsidP="00A64A2E">
      <w:pPr>
        <w:pStyle w:val="Prrafodelista"/>
        <w:ind w:left="0"/>
        <w:jc w:val="both"/>
        <w:rPr>
          <w:rFonts w:cs="Tahoma"/>
          <w:lang w:val="ca-ES"/>
        </w:rPr>
      </w:pPr>
    </w:p>
    <w:p w:rsidR="00A64A2E" w:rsidRPr="00A64A2E" w:rsidRDefault="00A64A2E" w:rsidP="00A64A2E">
      <w:pPr>
        <w:pStyle w:val="Prrafodelista"/>
        <w:ind w:left="0"/>
        <w:jc w:val="both"/>
        <w:rPr>
          <w:rFonts w:cs="Tahoma"/>
          <w:lang w:val="ca-ES"/>
        </w:rPr>
      </w:pPr>
      <w:r w:rsidRPr="00A64A2E">
        <w:rPr>
          <w:rFonts w:cs="Tahoma"/>
          <w:lang w:val="ca-ES"/>
        </w:rPr>
        <w:t xml:space="preserve">Desde L’ETNO. Museu Valencià d’Etnologia ponemos en marcha el proyecto Miento luego existo, como lugar de encuentro, reflexión y diversión en torno a la mentira. Su objetivo principal es encontrar su sentido, explorar sus efectos y descubrir la influencia que tiene en lo cultural, ya que ha sido prohibida, alabada y creída; ha escandalizado, consolado y divertido. </w:t>
      </w:r>
    </w:p>
    <w:p w:rsidR="00A64A2E" w:rsidRPr="00A64A2E" w:rsidRDefault="00A64A2E" w:rsidP="00A64A2E">
      <w:pPr>
        <w:pStyle w:val="Prrafodelista"/>
        <w:ind w:left="0"/>
        <w:jc w:val="both"/>
        <w:rPr>
          <w:rFonts w:cs="Tahoma"/>
          <w:lang w:val="ca-ES"/>
        </w:rPr>
      </w:pPr>
    </w:p>
    <w:p w:rsidR="00A64A2E" w:rsidRPr="00A64A2E" w:rsidRDefault="00A64A2E" w:rsidP="00A64A2E">
      <w:pPr>
        <w:pStyle w:val="Prrafodelista"/>
        <w:ind w:left="0"/>
        <w:jc w:val="both"/>
        <w:rPr>
          <w:rFonts w:cs="Tahoma"/>
          <w:lang w:val="ca-ES"/>
        </w:rPr>
      </w:pPr>
      <w:r w:rsidRPr="00A64A2E">
        <w:rPr>
          <w:rFonts w:cs="Tahoma"/>
          <w:lang w:val="ca-ES"/>
        </w:rPr>
        <w:t>En Miento, luego existo se trata la mentira en el escenario de la reflexión, del debate, y del espectáculo. En esta edición, contaremos con la presencia de expertos y artistas que a través de conferencias, encuentros y concursos nos acercaran a este sugerente caleidoscopio en torno a mentira. El programa coordinado por Vicente Cortés-Vividor del cuento está compuesto por:</w:t>
      </w:r>
    </w:p>
    <w:p w:rsidR="00A64A2E" w:rsidRPr="00A64A2E" w:rsidRDefault="00A64A2E" w:rsidP="00A64A2E">
      <w:pPr>
        <w:pStyle w:val="Prrafodelista"/>
        <w:ind w:left="0"/>
        <w:jc w:val="both"/>
        <w:rPr>
          <w:rFonts w:cs="Tahoma"/>
          <w:lang w:val="ca-ES"/>
        </w:rPr>
      </w:pPr>
    </w:p>
    <w:p w:rsidR="00A64A2E" w:rsidRPr="00A64A2E" w:rsidRDefault="00A64A2E" w:rsidP="00A64A2E">
      <w:pPr>
        <w:pStyle w:val="Prrafodelista"/>
        <w:numPr>
          <w:ilvl w:val="0"/>
          <w:numId w:val="6"/>
        </w:numPr>
        <w:jc w:val="both"/>
        <w:rPr>
          <w:rFonts w:cs="Tahoma"/>
          <w:lang w:val="ca-ES"/>
        </w:rPr>
      </w:pPr>
      <w:r w:rsidRPr="00A64A2E">
        <w:rPr>
          <w:rFonts w:cs="Tahoma"/>
          <w:lang w:val="ca-ES"/>
        </w:rPr>
        <w:t>Conferencia «El poder de las mentiras o las mentiras del poder a cargo de Rafael Rivera, arquitecto, y Manuel Ramos, psicólogo (València).</w:t>
      </w:r>
    </w:p>
    <w:p w:rsidR="00A64A2E" w:rsidRPr="00A64A2E" w:rsidRDefault="00A64A2E" w:rsidP="00A64A2E">
      <w:pPr>
        <w:pStyle w:val="Prrafodelista"/>
        <w:numPr>
          <w:ilvl w:val="0"/>
          <w:numId w:val="6"/>
        </w:numPr>
        <w:jc w:val="both"/>
        <w:rPr>
          <w:rFonts w:cs="Tahoma"/>
          <w:lang w:val="ca-ES"/>
        </w:rPr>
      </w:pPr>
      <w:r w:rsidRPr="00A64A2E">
        <w:rPr>
          <w:rFonts w:cs="Tahoma"/>
          <w:lang w:val="ca-ES"/>
        </w:rPr>
        <w:t>Conferencia prosaica Poesía y mentiras. Luis Felipe Alegre divulgador de poesía (Zaragoza).</w:t>
      </w:r>
    </w:p>
    <w:p w:rsidR="00A64A2E" w:rsidRPr="00A64A2E" w:rsidRDefault="00A64A2E" w:rsidP="00A64A2E">
      <w:pPr>
        <w:pStyle w:val="Prrafodelista"/>
        <w:numPr>
          <w:ilvl w:val="0"/>
          <w:numId w:val="6"/>
        </w:numPr>
        <w:jc w:val="both"/>
        <w:rPr>
          <w:rFonts w:cs="Tahoma"/>
          <w:lang w:val="ca-ES"/>
        </w:rPr>
      </w:pPr>
      <w:r w:rsidRPr="00A64A2E">
        <w:rPr>
          <w:rFonts w:cs="Tahoma"/>
          <w:lang w:val="ca-ES"/>
        </w:rPr>
        <w:t xml:space="preserve">Mentir y ganar. 1er Concurso Mundial de mentiras, mentirosas y mentirosos del universo. </w:t>
      </w:r>
    </w:p>
    <w:p w:rsidR="00A64A2E" w:rsidRDefault="00A64A2E" w:rsidP="00A64A2E"/>
    <w:p w:rsidR="00912716" w:rsidRPr="00A64A2E" w:rsidRDefault="00A64A2E" w:rsidP="00EF59A2">
      <w:pPr>
        <w:pStyle w:val="Prrafodelista"/>
        <w:ind w:left="0"/>
        <w:jc w:val="both"/>
        <w:rPr>
          <w:rFonts w:cs="Tahoma"/>
          <w:lang w:val="ca-ES"/>
        </w:rPr>
      </w:pPr>
      <w:proofErr w:type="spellStart"/>
      <w:r>
        <w:rPr>
          <w:rFonts w:cs="Tahoma"/>
          <w:lang w:val="ca-ES"/>
        </w:rPr>
        <w:t>Sábado</w:t>
      </w:r>
      <w:proofErr w:type="spellEnd"/>
      <w:r>
        <w:rPr>
          <w:rFonts w:cs="Tahoma"/>
          <w:lang w:val="ca-ES"/>
        </w:rPr>
        <w:t xml:space="preserve">, 11 de </w:t>
      </w:r>
      <w:proofErr w:type="spellStart"/>
      <w:r>
        <w:rPr>
          <w:rFonts w:cs="Tahoma"/>
          <w:lang w:val="ca-ES"/>
        </w:rPr>
        <w:t>diciembre</w:t>
      </w:r>
      <w:proofErr w:type="spellEnd"/>
      <w:r>
        <w:rPr>
          <w:rFonts w:cs="Tahoma"/>
          <w:lang w:val="ca-ES"/>
        </w:rPr>
        <w:t xml:space="preserve">. 17:45. Entrada gratuïta. </w:t>
      </w:r>
      <w:proofErr w:type="spellStart"/>
      <w:r>
        <w:rPr>
          <w:rFonts w:cs="Tahoma"/>
          <w:lang w:val="ca-ES"/>
        </w:rPr>
        <w:t>Acceso</w:t>
      </w:r>
      <w:proofErr w:type="spellEnd"/>
      <w:r>
        <w:rPr>
          <w:rFonts w:cs="Tahoma"/>
          <w:lang w:val="ca-ES"/>
        </w:rPr>
        <w:t xml:space="preserve"> y </w:t>
      </w:r>
      <w:proofErr w:type="spellStart"/>
      <w:r>
        <w:rPr>
          <w:rFonts w:cs="Tahoma"/>
          <w:lang w:val="ca-ES"/>
        </w:rPr>
        <w:t>recogida</w:t>
      </w:r>
      <w:proofErr w:type="spellEnd"/>
      <w:r>
        <w:rPr>
          <w:rFonts w:cs="Tahoma"/>
          <w:lang w:val="ca-ES"/>
        </w:rPr>
        <w:t xml:space="preserve"> de </w:t>
      </w:r>
      <w:proofErr w:type="spellStart"/>
      <w:r>
        <w:rPr>
          <w:rFonts w:cs="Tahoma"/>
          <w:lang w:val="ca-ES"/>
        </w:rPr>
        <w:t>entradas</w:t>
      </w:r>
      <w:proofErr w:type="spellEnd"/>
      <w:r>
        <w:rPr>
          <w:rFonts w:cs="Tahoma"/>
          <w:lang w:val="ca-ES"/>
        </w:rPr>
        <w:t xml:space="preserve"> en </w:t>
      </w:r>
      <w:hyperlink r:id="rId8" w:history="1">
        <w:r w:rsidRPr="008C6CA3">
          <w:rPr>
            <w:rStyle w:val="Hipervnculo"/>
            <w:rFonts w:cs="Tahoma"/>
            <w:lang w:val="ca-ES"/>
          </w:rPr>
          <w:t>https://letno.dival.es/es/actividad/concierto-o-espectaculo/miento-luego-existo</w:t>
        </w:r>
      </w:hyperlink>
      <w:r>
        <w:rPr>
          <w:rFonts w:cs="Tahoma"/>
          <w:lang w:val="ca-ES"/>
        </w:rPr>
        <w:t xml:space="preserve">. </w:t>
      </w:r>
      <w:bookmarkStart w:id="0" w:name="_GoBack"/>
      <w:bookmarkEnd w:id="0"/>
    </w:p>
    <w:sectPr w:rsidR="00912716" w:rsidRPr="00A64A2E" w:rsidSect="004C3AE3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2269" w:right="964" w:bottom="426" w:left="2835" w:header="709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4DEF" w:rsidRDefault="00094DEF" w:rsidP="00854248">
      <w:r>
        <w:separator/>
      </w:r>
    </w:p>
  </w:endnote>
  <w:endnote w:type="continuationSeparator" w:id="0">
    <w:p w:rsidR="00094DEF" w:rsidRDefault="00094DEF" w:rsidP="008542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DE55AC7-9539-46C2-BDCD-842506498D42}"/>
    <w:embedBold r:id="rId2" w:fontKey="{B19F8A86-6DF7-4AA7-B227-0759794439FD}"/>
    <w:embedItalic r:id="rId3" w:fontKey="{ECB1D1B9-097E-45E7-B7DE-68D2BFC3842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panose1 w:val="000000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MinionPro-Regular">
    <w:altName w:val="Calibri"/>
    <w:panose1 w:val="00000000000000000000"/>
    <w:charset w:val="00"/>
    <w:family w:val="auto"/>
    <w:notTrueType/>
    <w:pitch w:val="variable"/>
    <w:sig w:usb0="60000287" w:usb1="00000001" w:usb2="00000000" w:usb3="00000000" w:csb0="0000019F" w:csb1="00000000"/>
  </w:font>
  <w:font w:name="DIN Next LT Pro Light">
    <w:altName w:val="Arial"/>
    <w:panose1 w:val="00000000000000000000"/>
    <w:charset w:val="4D"/>
    <w:family w:val="swiss"/>
    <w:notTrueType/>
    <w:pitch w:val="variable"/>
    <w:sig w:usb0="A000002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IN Next LT Pro">
    <w:altName w:val="Segoe Script"/>
    <w:panose1 w:val="00000000000000000000"/>
    <w:charset w:val="4D"/>
    <w:family w:val="swiss"/>
    <w:notTrueType/>
    <w:pitch w:val="variable"/>
    <w:sig w:usb0="00000001" w:usb1="5000205B" w:usb2="00000000" w:usb3="00000000" w:csb0="0000009B" w:csb1="00000000"/>
  </w:font>
  <w:font w:name="DINNextLTPro-Regular">
    <w:altName w:val="Times New Roman"/>
    <w:panose1 w:val="00000000000000000000"/>
    <w:charset w:val="4D"/>
    <w:family w:val="swiss"/>
    <w:notTrueType/>
    <w:pitch w:val="variable"/>
    <w:sig w:usb0="A000002F" w:usb1="5000205B" w:usb2="00000000" w:usb3="00000000" w:csb0="0000009B" w:csb1="00000000"/>
  </w:font>
  <w:font w:name="DIN Next LT Pro Medium">
    <w:altName w:val="Arial"/>
    <w:panose1 w:val="00000000000000000000"/>
    <w:charset w:val="4D"/>
    <w:family w:val="swiss"/>
    <w:notTrueType/>
    <w:pitch w:val="variable"/>
    <w:sig w:usb0="A000002F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NextLTPro-Light">
    <w:altName w:val="Calibri"/>
    <w:panose1 w:val="00000000000000000000"/>
    <w:charset w:val="00"/>
    <w:family w:val="auto"/>
    <w:notTrueType/>
    <w:pitch w:val="variable"/>
    <w:sig w:usb0="A000002F" w:usb1="5000205B" w:usb2="00000000" w:usb3="00000000" w:csb0="0000009B" w:csb1="00000000"/>
  </w:font>
  <w:font w:name="Yu Mincho">
    <w:panose1 w:val="000000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29AB" w:rsidRDefault="00A329AB" w:rsidP="002705A2">
    <w:pPr>
      <w:pStyle w:val="LETNOCartas"/>
      <w:jc w:val="center"/>
    </w:pPr>
    <w:r>
      <w:rPr>
        <w:noProof/>
        <w:lang w:val="es-ES" w:eastAsia="es-ES"/>
      </w:rPr>
      <w:drawing>
        <wp:anchor distT="0" distB="0" distL="114300" distR="114300" simplePos="0" relativeHeight="251658240" behindDoc="1" locked="0" layoutInCell="1" allowOverlap="1" wp14:anchorId="52AE7D40" wp14:editId="0B07F4C4">
          <wp:simplePos x="0" y="0"/>
          <wp:positionH relativeFrom="page">
            <wp:posOffset>2250</wp:posOffset>
          </wp:positionH>
          <wp:positionV relativeFrom="page">
            <wp:posOffset>9866489</wp:posOffset>
          </wp:positionV>
          <wp:extent cx="7573500" cy="712800"/>
          <wp:effectExtent l="0" t="0" r="0" b="0"/>
          <wp:wrapNone/>
          <wp:docPr id="121" name="Imagen 1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ETNO_Diputaci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500" cy="71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29AB" w:rsidRDefault="00A329AB" w:rsidP="00A329AB">
    <w:pPr>
      <w:pStyle w:val="LETNOCartas"/>
    </w:pPr>
    <w:r>
      <w:rPr>
        <w:noProof/>
        <w:lang w:val="es-ES" w:eastAsia="es-ES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align>left</wp:align>
          </wp:positionH>
          <wp:positionV relativeFrom="page">
            <wp:posOffset>9951720</wp:posOffset>
          </wp:positionV>
          <wp:extent cx="7573500" cy="712800"/>
          <wp:effectExtent l="0" t="0" r="0" b="0"/>
          <wp:wrapNone/>
          <wp:docPr id="123" name="Imagen 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ETNO_Diputaci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500" cy="71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4DEF" w:rsidRDefault="00094DEF" w:rsidP="00854248">
      <w:r>
        <w:separator/>
      </w:r>
    </w:p>
  </w:footnote>
  <w:footnote w:type="continuationSeparator" w:id="0">
    <w:p w:rsidR="00094DEF" w:rsidRDefault="00094DEF" w:rsidP="008542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4403" w:rsidRDefault="00094DEF">
    <w:pPr>
      <w:pStyle w:val="Encabezado"/>
    </w:pPr>
    <w:r>
      <w:rPr>
        <w:noProof/>
        <w:lang w:eastAsia="es-ES_tradnl"/>
      </w:rPr>
      <w:pict w14:anchorId="6F14EF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" style="position:absolute;margin-left:0;margin-top:0;width:1240pt;height:1754pt;z-index:-251655168;mso-wrap-edited:f;mso-width-percent:0;mso-height-percent:0;mso-position-horizontal:center;mso-position-horizontal-relative:margin;mso-position-vertical:center;mso-position-vertical-relative:margin;mso-width-percent:0;mso-height-percent:0" wrapcoords="-13 0 -13 21591 21600 21591 21600 0 -13 0">
          <v:imagedata r:id="rId1" o:title="marcaagua_LETNO_Word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4403" w:rsidRDefault="00AF40FE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0288" behindDoc="1" locked="0" layoutInCell="1" allowOverlap="1" wp14:anchorId="2DAD4314" wp14:editId="6AF3271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789200" cy="3744000"/>
          <wp:effectExtent l="0" t="0" r="1905" b="2540"/>
          <wp:wrapNone/>
          <wp:docPr id="120" name="Imagen 1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ETNO_cart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9200" cy="374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046C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97105B8" wp14:editId="7FF55CA0">
              <wp:simplePos x="0" y="0"/>
              <wp:positionH relativeFrom="column">
                <wp:posOffset>2209165</wp:posOffset>
              </wp:positionH>
              <wp:positionV relativeFrom="paragraph">
                <wp:posOffset>-243840</wp:posOffset>
              </wp:positionV>
              <wp:extent cx="2133067" cy="342900"/>
              <wp:effectExtent l="0" t="0" r="635" b="1270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33067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046C" w:rsidRPr="00854248" w:rsidRDefault="0068046C" w:rsidP="0068046C">
                          <w:pPr>
                            <w:pStyle w:val="Prrafobsico"/>
                            <w:spacing w:line="240" w:lineRule="auto"/>
                            <w:rPr>
                              <w:rFonts w:ascii="DIN Next LT Pro Light" w:hAnsi="DIN Next LT Pro Light" w:cs="DINNextLTPro-Light"/>
                              <w:sz w:val="15"/>
                              <w:szCs w:val="15"/>
                            </w:rPr>
                          </w:pPr>
                          <w:proofErr w:type="spellStart"/>
                          <w:r w:rsidRPr="00854248">
                            <w:rPr>
                              <w:rFonts w:ascii="DIN Next LT Pro Light" w:hAnsi="DIN Next LT Pro Light" w:cs="DINNextLTPro-Light"/>
                              <w:sz w:val="15"/>
                              <w:szCs w:val="15"/>
                            </w:rPr>
                            <w:t>Carrer</w:t>
                          </w:r>
                          <w:proofErr w:type="spellEnd"/>
                          <w:r w:rsidRPr="00854248">
                            <w:rPr>
                              <w:rFonts w:ascii="DIN Next LT Pro Light" w:hAnsi="DIN Next LT Pro Light" w:cs="DINNextLTPro-Light"/>
                              <w:sz w:val="15"/>
                              <w:szCs w:val="15"/>
                            </w:rPr>
                            <w:t xml:space="preserve"> Corona, 36 / 46003, València, Spain</w:t>
                          </w:r>
                        </w:p>
                        <w:p w:rsidR="0068046C" w:rsidRDefault="0068046C" w:rsidP="0068046C">
                          <w:r w:rsidRPr="00854248">
                            <w:rPr>
                              <w:rFonts w:ascii="DIN Next LT Pro Light" w:hAnsi="DIN Next LT Pro Light" w:cs="DINNextLTPro-Light"/>
                              <w:spacing w:val="-1"/>
                              <w:sz w:val="15"/>
                              <w:szCs w:val="15"/>
                            </w:rPr>
                            <w:t xml:space="preserve">+34 963 883 </w:t>
                          </w:r>
                          <w:r w:rsidR="00F35DC5">
                            <w:rPr>
                              <w:rFonts w:ascii="DIN Next LT Pro Light" w:hAnsi="DIN Next LT Pro Light" w:cs="DINNextLTPro-Light"/>
                              <w:spacing w:val="-1"/>
                              <w:sz w:val="15"/>
                              <w:szCs w:val="15"/>
                            </w:rPr>
                            <w:t>614</w:t>
                          </w:r>
                          <w:r w:rsidRPr="00854248">
                            <w:rPr>
                              <w:rFonts w:ascii="DIN Next LT Pro Light" w:hAnsi="DIN Next LT Pro Light" w:cs="DINNextLTPro-Light"/>
                              <w:spacing w:val="-1"/>
                              <w:sz w:val="15"/>
                              <w:szCs w:val="15"/>
                            </w:rPr>
                            <w:t xml:space="preserve"> / letno@dival.es /</w:t>
                          </w:r>
                          <w:r>
                            <w:rPr>
                              <w:rFonts w:ascii="DINNextLTPro-Light" w:hAnsi="DINNextLTPro-Light" w:cs="DINNextLTPro-Light"/>
                              <w:spacing w:val="-1"/>
                              <w:sz w:val="15"/>
                              <w:szCs w:val="15"/>
                            </w:rPr>
                            <w:t xml:space="preserve"> www.letno.es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97105B8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26" type="#_x0000_t202" style="position:absolute;margin-left:173.95pt;margin-top:-19.2pt;width:167.95pt;height:27pt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" filled="f" stroked="f">
              <v:textbox inset="0,0,0,0">
                <w:txbxContent>
                  <w:p w:rsidR="0068046C" w:rsidRPr="00854248" w:rsidRDefault="0068046C" w:rsidP="0068046C">
                    <w:pPr>
                      <w:pStyle w:val="Prrafobsico"/>
                      <w:spacing w:line="240" w:lineRule="auto"/>
                      <w:rPr>
                        <w:rFonts w:ascii="DIN Next LT Pro Light" w:hAnsi="DIN Next LT Pro Light" w:cs="DINNextLTPro-Light"/>
                        <w:sz w:val="15"/>
                        <w:szCs w:val="15"/>
                      </w:rPr>
                    </w:pPr>
                    <w:proofErr w:type="spellStart"/>
                    <w:r w:rsidRPr="00854248">
                      <w:rPr>
                        <w:rFonts w:ascii="DIN Next LT Pro Light" w:hAnsi="DIN Next LT Pro Light" w:cs="DINNextLTPro-Light"/>
                        <w:sz w:val="15"/>
                        <w:szCs w:val="15"/>
                      </w:rPr>
                      <w:t>Carrer</w:t>
                    </w:r>
                    <w:proofErr w:type="spellEnd"/>
                    <w:r w:rsidRPr="00854248">
                      <w:rPr>
                        <w:rFonts w:ascii="DIN Next LT Pro Light" w:hAnsi="DIN Next LT Pro Light" w:cs="DINNextLTPro-Light"/>
                        <w:sz w:val="15"/>
                        <w:szCs w:val="15"/>
                      </w:rPr>
                      <w:t xml:space="preserve"> Corona, 36 / 46003, València, Spain</w:t>
                    </w:r>
                  </w:p>
                  <w:p w:rsidR="0068046C" w:rsidRDefault="0068046C" w:rsidP="0068046C">
                    <w:r w:rsidRPr="00854248">
                      <w:rPr>
                        <w:rFonts w:ascii="DIN Next LT Pro Light" w:hAnsi="DIN Next LT Pro Light" w:cs="DINNextLTPro-Light"/>
                        <w:spacing w:val="-1"/>
                        <w:sz w:val="15"/>
                        <w:szCs w:val="15"/>
                      </w:rPr>
                      <w:t xml:space="preserve">+34 963 883 </w:t>
                    </w:r>
                    <w:r w:rsidR="00F35DC5">
                      <w:rPr>
                        <w:rFonts w:ascii="DIN Next LT Pro Light" w:hAnsi="DIN Next LT Pro Light" w:cs="DINNextLTPro-Light"/>
                        <w:spacing w:val="-1"/>
                        <w:sz w:val="15"/>
                        <w:szCs w:val="15"/>
                      </w:rPr>
                      <w:t>614</w:t>
                    </w:r>
                    <w:r w:rsidRPr="00854248">
                      <w:rPr>
                        <w:rFonts w:ascii="DIN Next LT Pro Light" w:hAnsi="DIN Next LT Pro Light" w:cs="DINNextLTPro-Light"/>
                        <w:spacing w:val="-1"/>
                        <w:sz w:val="15"/>
                        <w:szCs w:val="15"/>
                      </w:rPr>
                      <w:t xml:space="preserve"> / letno@dival.es /</w:t>
                    </w:r>
                    <w:r>
                      <w:rPr>
                        <w:rFonts w:ascii="DINNextLTPro-Light" w:hAnsi="DINNextLTPro-Light" w:cs="DINNextLTPro-Light"/>
                        <w:spacing w:val="-1"/>
                        <w:sz w:val="15"/>
                        <w:szCs w:val="15"/>
                      </w:rPr>
                      <w:t xml:space="preserve"> www.letno.es</w:t>
                    </w:r>
                  </w:p>
                </w:txbxContent>
              </v:textbox>
            </v:shape>
          </w:pict>
        </mc:Fallback>
      </mc:AlternateContent>
    </w:r>
    <w:r w:rsidR="0068046C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2EF5ED7" wp14:editId="34160332">
              <wp:simplePos x="0" y="0"/>
              <wp:positionH relativeFrom="column">
                <wp:posOffset>6250305</wp:posOffset>
              </wp:positionH>
              <wp:positionV relativeFrom="paragraph">
                <wp:posOffset>-15240</wp:posOffset>
              </wp:positionV>
              <wp:extent cx="2133067" cy="342900"/>
              <wp:effectExtent l="0" t="0" r="635" b="1270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33067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046C" w:rsidRPr="00854248" w:rsidRDefault="0068046C" w:rsidP="0068046C">
                          <w:pPr>
                            <w:pStyle w:val="Prrafobsico"/>
                            <w:spacing w:line="240" w:lineRule="auto"/>
                            <w:rPr>
                              <w:rFonts w:ascii="DIN Next LT Pro Light" w:hAnsi="DIN Next LT Pro Light" w:cs="DINNextLTPro-Light"/>
                              <w:sz w:val="15"/>
                              <w:szCs w:val="15"/>
                            </w:rPr>
                          </w:pPr>
                          <w:proofErr w:type="spellStart"/>
                          <w:r w:rsidRPr="00854248">
                            <w:rPr>
                              <w:rFonts w:ascii="DIN Next LT Pro Light" w:hAnsi="DIN Next LT Pro Light" w:cs="DINNextLTPro-Light"/>
                              <w:sz w:val="15"/>
                              <w:szCs w:val="15"/>
                            </w:rPr>
                            <w:t>Carrer</w:t>
                          </w:r>
                          <w:proofErr w:type="spellEnd"/>
                          <w:r w:rsidRPr="00854248">
                            <w:rPr>
                              <w:rFonts w:ascii="DIN Next LT Pro Light" w:hAnsi="DIN Next LT Pro Light" w:cs="DINNextLTPro-Light"/>
                              <w:sz w:val="15"/>
                              <w:szCs w:val="15"/>
                            </w:rPr>
                            <w:t xml:space="preserve"> Corona, 36 / 46003, València, Spain</w:t>
                          </w:r>
                        </w:p>
                        <w:p w:rsidR="0068046C" w:rsidRDefault="0068046C" w:rsidP="0068046C">
                          <w:r w:rsidRPr="00854248">
                            <w:rPr>
                              <w:rFonts w:ascii="DIN Next LT Pro Light" w:hAnsi="DIN Next LT Pro Light" w:cs="DINNextLTPro-Light"/>
                              <w:spacing w:val="-1"/>
                              <w:sz w:val="15"/>
                              <w:szCs w:val="15"/>
                            </w:rPr>
                            <w:t>+34 963 883 614 / letno@dival.es /</w:t>
                          </w:r>
                          <w:r>
                            <w:rPr>
                              <w:rFonts w:ascii="DINNextLTPro-Light" w:hAnsi="DINNextLTPro-Light" w:cs="DINNextLTPro-Light"/>
                              <w:spacing w:val="-1"/>
                              <w:sz w:val="15"/>
                              <w:szCs w:val="15"/>
                            </w:rPr>
                            <w:t xml:space="preserve"> www.letno.es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02EF5ED7" id="Cuadro de texto 5" o:spid="_x0000_s1027" type="#_x0000_t202" style="position:absolute;margin-left:492.15pt;margin-top:-1.2pt;width:167.95pt;height:27pt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" filled="f" stroked="f">
              <v:textbox inset="0,0,0,0">
                <w:txbxContent>
                  <w:p w:rsidR="0068046C" w:rsidRPr="00854248" w:rsidRDefault="0068046C" w:rsidP="0068046C">
                    <w:pPr>
                      <w:pStyle w:val="Prrafobsico"/>
                      <w:spacing w:line="240" w:lineRule="auto"/>
                      <w:rPr>
                        <w:rFonts w:ascii="DIN Next LT Pro Light" w:hAnsi="DIN Next LT Pro Light" w:cs="DINNextLTPro-Light"/>
                        <w:sz w:val="15"/>
                        <w:szCs w:val="15"/>
                      </w:rPr>
                    </w:pPr>
                    <w:proofErr w:type="spellStart"/>
                    <w:r w:rsidRPr="00854248">
                      <w:rPr>
                        <w:rFonts w:ascii="DIN Next LT Pro Light" w:hAnsi="DIN Next LT Pro Light" w:cs="DINNextLTPro-Light"/>
                        <w:sz w:val="15"/>
                        <w:szCs w:val="15"/>
                      </w:rPr>
                      <w:t>Carrer</w:t>
                    </w:r>
                    <w:proofErr w:type="spellEnd"/>
                    <w:r w:rsidRPr="00854248">
                      <w:rPr>
                        <w:rFonts w:ascii="DIN Next LT Pro Light" w:hAnsi="DIN Next LT Pro Light" w:cs="DINNextLTPro-Light"/>
                        <w:sz w:val="15"/>
                        <w:szCs w:val="15"/>
                      </w:rPr>
                      <w:t xml:space="preserve"> Corona, 36 / 46003, València, Spain</w:t>
                    </w:r>
                  </w:p>
                  <w:p w:rsidR="0068046C" w:rsidRDefault="0068046C" w:rsidP="0068046C">
                    <w:r w:rsidRPr="00854248">
                      <w:rPr>
                        <w:rFonts w:ascii="DIN Next LT Pro Light" w:hAnsi="DIN Next LT Pro Light" w:cs="DINNextLTPro-Light"/>
                        <w:spacing w:val="-1"/>
                        <w:sz w:val="15"/>
                        <w:szCs w:val="15"/>
                      </w:rPr>
                      <w:t>+34 963 883 614 / letno@dival.es /</w:t>
                    </w:r>
                    <w:r>
                      <w:rPr>
                        <w:rFonts w:ascii="DINNextLTPro-Light" w:hAnsi="DINNextLTPro-Light" w:cs="DINNextLTPro-Light"/>
                        <w:spacing w:val="-1"/>
                        <w:sz w:val="15"/>
                        <w:szCs w:val="15"/>
                      </w:rPr>
                      <w:t xml:space="preserve"> www.letno.es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248" w:rsidRDefault="00AF40FE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789200" cy="3744000"/>
          <wp:effectExtent l="0" t="0" r="1905" b="2540"/>
          <wp:wrapNone/>
          <wp:docPr id="122" name="Imagen 1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ETNO_cart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9200" cy="374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4248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16AA1C1B" wp14:editId="1704E3CB">
              <wp:simplePos x="0" y="0"/>
              <wp:positionH relativeFrom="column">
                <wp:posOffset>2209241</wp:posOffset>
              </wp:positionH>
              <wp:positionV relativeFrom="paragraph">
                <wp:posOffset>-243840</wp:posOffset>
              </wp:positionV>
              <wp:extent cx="2133067" cy="342900"/>
              <wp:effectExtent l="0" t="0" r="635" b="1270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33067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54248" w:rsidRPr="00C80154" w:rsidRDefault="00854248" w:rsidP="00854248">
                          <w:pPr>
                            <w:pStyle w:val="Prrafobsico"/>
                            <w:spacing w:line="240" w:lineRule="auto"/>
                            <w:rPr>
                              <w:rFonts w:ascii="DIN Next LT Pro Light" w:hAnsi="DIN Next LT Pro Light" w:cs="DINNextLTPro-Light"/>
                              <w:sz w:val="15"/>
                              <w:szCs w:val="15"/>
                            </w:rPr>
                          </w:pPr>
                          <w:proofErr w:type="spellStart"/>
                          <w:r w:rsidRPr="00C80154">
                            <w:rPr>
                              <w:rFonts w:ascii="DIN Next LT Pro Light" w:hAnsi="DIN Next LT Pro Light" w:cs="DINNextLTPro-Light"/>
                              <w:sz w:val="15"/>
                              <w:szCs w:val="15"/>
                            </w:rPr>
                            <w:t>Carrer</w:t>
                          </w:r>
                          <w:proofErr w:type="spellEnd"/>
                          <w:r w:rsidRPr="00C80154">
                            <w:rPr>
                              <w:rFonts w:ascii="DIN Next LT Pro Light" w:hAnsi="DIN Next LT Pro Light" w:cs="DINNextLTPro-Light"/>
                              <w:sz w:val="15"/>
                              <w:szCs w:val="15"/>
                            </w:rPr>
                            <w:t xml:space="preserve"> Corona, 36 / 46003, València, Spain</w:t>
                          </w:r>
                        </w:p>
                        <w:p w:rsidR="00854248" w:rsidRPr="00C80154" w:rsidRDefault="00854248" w:rsidP="00854248">
                          <w:pPr>
                            <w:rPr>
                              <w:rFonts w:ascii="DIN Next LT Pro Light" w:hAnsi="DIN Next LT Pro Light"/>
                            </w:rPr>
                          </w:pPr>
                          <w:r w:rsidRPr="00C80154">
                            <w:rPr>
                              <w:rFonts w:ascii="DIN Next LT Pro Light" w:hAnsi="DIN Next LT Pro Light" w:cs="DINNextLTPro-Light"/>
                              <w:spacing w:val="-1"/>
                              <w:sz w:val="15"/>
                              <w:szCs w:val="15"/>
                            </w:rPr>
                            <w:t>+34 963 883 614 / letno@dival.es / www.letno.es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6AA1C1B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8" type="#_x0000_t202" style="position:absolute;margin-left:173.95pt;margin-top:-19.2pt;width:167.95pt;height:27pt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" filled="f" stroked="f">
              <v:textbox inset="0,0,0,0">
                <w:txbxContent>
                  <w:p w:rsidR="00854248" w:rsidRPr="00C80154" w:rsidRDefault="00854248" w:rsidP="00854248">
                    <w:pPr>
                      <w:pStyle w:val="Prrafobsico"/>
                      <w:spacing w:line="240" w:lineRule="auto"/>
                      <w:rPr>
                        <w:rFonts w:ascii="DIN Next LT Pro Light" w:hAnsi="DIN Next LT Pro Light" w:cs="DINNextLTPro-Light"/>
                        <w:sz w:val="15"/>
                        <w:szCs w:val="15"/>
                      </w:rPr>
                    </w:pPr>
                    <w:proofErr w:type="spellStart"/>
                    <w:r w:rsidRPr="00C80154">
                      <w:rPr>
                        <w:rFonts w:ascii="DIN Next LT Pro Light" w:hAnsi="DIN Next LT Pro Light" w:cs="DINNextLTPro-Light"/>
                        <w:sz w:val="15"/>
                        <w:szCs w:val="15"/>
                      </w:rPr>
                      <w:t>Carrer</w:t>
                    </w:r>
                    <w:proofErr w:type="spellEnd"/>
                    <w:r w:rsidRPr="00C80154">
                      <w:rPr>
                        <w:rFonts w:ascii="DIN Next LT Pro Light" w:hAnsi="DIN Next LT Pro Light" w:cs="DINNextLTPro-Light"/>
                        <w:sz w:val="15"/>
                        <w:szCs w:val="15"/>
                      </w:rPr>
                      <w:t xml:space="preserve"> Corona, 36 / 46003, València, Spain</w:t>
                    </w:r>
                  </w:p>
                  <w:p w:rsidR="00854248" w:rsidRPr="00C80154" w:rsidRDefault="00854248" w:rsidP="00854248">
                    <w:pPr>
                      <w:rPr>
                        <w:rFonts w:ascii="DIN Next LT Pro Light" w:hAnsi="DIN Next LT Pro Light"/>
                      </w:rPr>
                    </w:pPr>
                    <w:r w:rsidRPr="00C80154">
                      <w:rPr>
                        <w:rFonts w:ascii="DIN Next LT Pro Light" w:hAnsi="DIN Next LT Pro Light" w:cs="DINNextLTPro-Light"/>
                        <w:spacing w:val="-1"/>
                        <w:sz w:val="15"/>
                        <w:szCs w:val="15"/>
                      </w:rPr>
                      <w:t>+34 963 883 614 / letno@dival.es / www.letno.es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12D21"/>
    <w:multiLevelType w:val="hybridMultilevel"/>
    <w:tmpl w:val="6D16647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5E65D7"/>
    <w:multiLevelType w:val="hybridMultilevel"/>
    <w:tmpl w:val="6A4C64B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8D183A"/>
    <w:multiLevelType w:val="hybridMultilevel"/>
    <w:tmpl w:val="1DFA6AB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C618B0"/>
    <w:multiLevelType w:val="hybridMultilevel"/>
    <w:tmpl w:val="BCC2DC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4803F5"/>
    <w:multiLevelType w:val="hybridMultilevel"/>
    <w:tmpl w:val="176282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2E1AC5"/>
    <w:multiLevelType w:val="hybridMultilevel"/>
    <w:tmpl w:val="6BBCA19A"/>
    <w:lvl w:ilvl="0" w:tplc="F88A7410">
      <w:start w:val="1"/>
      <w:numFmt w:val="bullet"/>
      <w:lvlText w:val="-"/>
      <w:lvlJc w:val="left"/>
      <w:pPr>
        <w:ind w:left="720" w:hanging="360"/>
      </w:pPr>
      <w:rPr>
        <w:rFonts w:ascii="Stencil" w:hAnsi="Stenci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lickAndTypeStyle w:val="Prrafobsico"/>
  <w:drawingGridHorizontalSpacing w:val="120"/>
  <w:displayHorizontalDrawingGridEvery w:val="2"/>
  <w:displayVerticalDrawingGridEvery w:val="2"/>
  <w:doNotShadeFormData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1AE"/>
    <w:rsid w:val="00000FE4"/>
    <w:rsid w:val="000031A5"/>
    <w:rsid w:val="00004327"/>
    <w:rsid w:val="00025B4B"/>
    <w:rsid w:val="00057D50"/>
    <w:rsid w:val="00061AC7"/>
    <w:rsid w:val="00062D46"/>
    <w:rsid w:val="00066797"/>
    <w:rsid w:val="000764F8"/>
    <w:rsid w:val="00094DEF"/>
    <w:rsid w:val="000A2B9B"/>
    <w:rsid w:val="000A5CAE"/>
    <w:rsid w:val="000B05B1"/>
    <w:rsid w:val="000E2D01"/>
    <w:rsid w:val="000E4DAD"/>
    <w:rsid w:val="000E6FD5"/>
    <w:rsid w:val="00100DDF"/>
    <w:rsid w:val="00133145"/>
    <w:rsid w:val="00142904"/>
    <w:rsid w:val="001F099A"/>
    <w:rsid w:val="0024001B"/>
    <w:rsid w:val="00256007"/>
    <w:rsid w:val="00260B2C"/>
    <w:rsid w:val="002705A2"/>
    <w:rsid w:val="00276083"/>
    <w:rsid w:val="002871AE"/>
    <w:rsid w:val="002B7FA7"/>
    <w:rsid w:val="00320A64"/>
    <w:rsid w:val="00337E12"/>
    <w:rsid w:val="0035328D"/>
    <w:rsid w:val="0038017D"/>
    <w:rsid w:val="003D7606"/>
    <w:rsid w:val="00434725"/>
    <w:rsid w:val="00446780"/>
    <w:rsid w:val="004854A2"/>
    <w:rsid w:val="00496E0D"/>
    <w:rsid w:val="004A1B83"/>
    <w:rsid w:val="004C3AE3"/>
    <w:rsid w:val="00503588"/>
    <w:rsid w:val="00506C4A"/>
    <w:rsid w:val="005157B8"/>
    <w:rsid w:val="00516A4E"/>
    <w:rsid w:val="005329D1"/>
    <w:rsid w:val="005A14D0"/>
    <w:rsid w:val="0067557E"/>
    <w:rsid w:val="00676A54"/>
    <w:rsid w:val="0068046C"/>
    <w:rsid w:val="006A37C9"/>
    <w:rsid w:val="006A7666"/>
    <w:rsid w:val="006C2D8B"/>
    <w:rsid w:val="006E3872"/>
    <w:rsid w:val="006F3E29"/>
    <w:rsid w:val="007169F8"/>
    <w:rsid w:val="0072078A"/>
    <w:rsid w:val="00737F31"/>
    <w:rsid w:val="007574BC"/>
    <w:rsid w:val="00777850"/>
    <w:rsid w:val="007A0AC6"/>
    <w:rsid w:val="007D23EA"/>
    <w:rsid w:val="00805F77"/>
    <w:rsid w:val="0081583A"/>
    <w:rsid w:val="00822D74"/>
    <w:rsid w:val="0084398F"/>
    <w:rsid w:val="00854248"/>
    <w:rsid w:val="00864AB8"/>
    <w:rsid w:val="00897E1D"/>
    <w:rsid w:val="008A5B97"/>
    <w:rsid w:val="008D5DB4"/>
    <w:rsid w:val="008F3D19"/>
    <w:rsid w:val="0090313F"/>
    <w:rsid w:val="00906493"/>
    <w:rsid w:val="00906502"/>
    <w:rsid w:val="00912716"/>
    <w:rsid w:val="0091523B"/>
    <w:rsid w:val="00944D8C"/>
    <w:rsid w:val="00972185"/>
    <w:rsid w:val="00976AB3"/>
    <w:rsid w:val="009919BF"/>
    <w:rsid w:val="009B3A0B"/>
    <w:rsid w:val="009D275C"/>
    <w:rsid w:val="009F49B2"/>
    <w:rsid w:val="00A31B3F"/>
    <w:rsid w:val="00A329AB"/>
    <w:rsid w:val="00A46435"/>
    <w:rsid w:val="00A64A2E"/>
    <w:rsid w:val="00A67270"/>
    <w:rsid w:val="00A774D2"/>
    <w:rsid w:val="00AC0D79"/>
    <w:rsid w:val="00AF40FE"/>
    <w:rsid w:val="00AF41A7"/>
    <w:rsid w:val="00B03F77"/>
    <w:rsid w:val="00B11466"/>
    <w:rsid w:val="00B17AC2"/>
    <w:rsid w:val="00B23670"/>
    <w:rsid w:val="00B43C8C"/>
    <w:rsid w:val="00B62282"/>
    <w:rsid w:val="00B627C8"/>
    <w:rsid w:val="00B73D5D"/>
    <w:rsid w:val="00B74E3A"/>
    <w:rsid w:val="00B96135"/>
    <w:rsid w:val="00BC4B8F"/>
    <w:rsid w:val="00BC7D9A"/>
    <w:rsid w:val="00C50B16"/>
    <w:rsid w:val="00C5146C"/>
    <w:rsid w:val="00C57171"/>
    <w:rsid w:val="00C80154"/>
    <w:rsid w:val="00C90638"/>
    <w:rsid w:val="00CA407A"/>
    <w:rsid w:val="00CA5D83"/>
    <w:rsid w:val="00CD51EC"/>
    <w:rsid w:val="00CE32E3"/>
    <w:rsid w:val="00D2273F"/>
    <w:rsid w:val="00D35F3E"/>
    <w:rsid w:val="00D46CC5"/>
    <w:rsid w:val="00D932F0"/>
    <w:rsid w:val="00D94CE4"/>
    <w:rsid w:val="00DC390B"/>
    <w:rsid w:val="00DD2B32"/>
    <w:rsid w:val="00E45159"/>
    <w:rsid w:val="00E54403"/>
    <w:rsid w:val="00E567D7"/>
    <w:rsid w:val="00E702CA"/>
    <w:rsid w:val="00E74AF3"/>
    <w:rsid w:val="00E84AA8"/>
    <w:rsid w:val="00EC57B1"/>
    <w:rsid w:val="00EC70D6"/>
    <w:rsid w:val="00EE3E95"/>
    <w:rsid w:val="00EF59A2"/>
    <w:rsid w:val="00F055F0"/>
    <w:rsid w:val="00F35DC5"/>
    <w:rsid w:val="00F709E5"/>
    <w:rsid w:val="00F830A2"/>
    <w:rsid w:val="00FB3915"/>
    <w:rsid w:val="00FD7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iscardImageEditingData/>
  <w14:defaultImageDpi w14:val="150"/>
  <w15:docId w15:val="{96B0ED43-C74A-4A69-94E2-1EFEFF7A2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1B83"/>
    <w:rPr>
      <w:rFonts w:ascii="Times New Roman" w:eastAsia="Times New Roman" w:hAnsi="Times New Roman" w:cs="Times New Roman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61AC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5">
    <w:name w:val="heading 5"/>
    <w:basedOn w:val="Normal"/>
    <w:link w:val="Ttulo5Car"/>
    <w:uiPriority w:val="9"/>
    <w:qFormat/>
    <w:rsid w:val="00256007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5424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lang w:val="es-ES_tradnl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854248"/>
  </w:style>
  <w:style w:type="paragraph" w:customStyle="1" w:styleId="Prrafobsico">
    <w:name w:val="[Párrafo básico]"/>
    <w:basedOn w:val="Normal"/>
    <w:uiPriority w:val="99"/>
    <w:rsid w:val="0085424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lang w:val="es-ES_tradnl" w:eastAsia="en-US"/>
    </w:rPr>
  </w:style>
  <w:style w:type="paragraph" w:customStyle="1" w:styleId="LETNOCartas">
    <w:name w:val="L'ETNO Cartas"/>
    <w:qFormat/>
    <w:rsid w:val="00E567D7"/>
    <w:pPr>
      <w:spacing w:after="120"/>
    </w:pPr>
    <w:rPr>
      <w:rFonts w:ascii="DIN Next LT Pro Light" w:hAnsi="DIN Next LT Pro Light" w:cs="Arial"/>
      <w:color w:val="000000"/>
      <w:sz w:val="19"/>
      <w:szCs w:val="19"/>
    </w:rPr>
  </w:style>
  <w:style w:type="paragraph" w:customStyle="1" w:styleId="LETNODestinatario">
    <w:name w:val="L'ETNO Destinatario"/>
    <w:qFormat/>
    <w:rsid w:val="00A329AB"/>
    <w:pPr>
      <w:framePr w:w="4253" w:h="2382" w:hSpace="142" w:vSpace="851" w:wrap="notBeside" w:vAnchor="page" w:hAnchor="page" w:x="6323" w:y="2666"/>
    </w:pPr>
    <w:rPr>
      <w:rFonts w:ascii="DIN Next LT Pro" w:hAnsi="DIN Next LT Pro" w:cs="DINNextLTPro-Regular"/>
      <w:color w:val="000000"/>
      <w:sz w:val="19"/>
      <w:szCs w:val="19"/>
    </w:rPr>
  </w:style>
  <w:style w:type="character" w:customStyle="1" w:styleId="LETNONombreDestinatario">
    <w:name w:val="L'ETNO Nombre Destinatario"/>
    <w:basedOn w:val="Fuentedeprrafopredeter"/>
    <w:uiPriority w:val="1"/>
    <w:qFormat/>
    <w:rsid w:val="00864AB8"/>
    <w:rPr>
      <w:rFonts w:ascii="DIN Next LT Pro Medium" w:hAnsi="DIN Next LT Pro Medium"/>
      <w:sz w:val="19"/>
    </w:rPr>
  </w:style>
  <w:style w:type="paragraph" w:styleId="Piedepgina">
    <w:name w:val="footer"/>
    <w:basedOn w:val="Normal"/>
    <w:link w:val="PiedepginaCar"/>
    <w:uiPriority w:val="99"/>
    <w:unhideWhenUsed/>
    <w:rsid w:val="00972185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lang w:val="es-ES_tradnl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72185"/>
  </w:style>
  <w:style w:type="character" w:customStyle="1" w:styleId="Ttulo5Car">
    <w:name w:val="Título 5 Car"/>
    <w:basedOn w:val="Fuentedeprrafopredeter"/>
    <w:link w:val="Ttulo5"/>
    <w:uiPriority w:val="9"/>
    <w:rsid w:val="00256007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8A5B97"/>
    <w:pPr>
      <w:ind w:left="720"/>
      <w:contextualSpacing/>
    </w:pPr>
    <w:rPr>
      <w:rFonts w:asciiTheme="minorHAnsi" w:eastAsiaTheme="minorHAnsi" w:hAnsiTheme="minorHAnsi" w:cstheme="minorBidi"/>
      <w:lang w:val="es-ES_tradnl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0313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313F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0667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C57171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6C2D8B"/>
    <w:pPr>
      <w:spacing w:before="100" w:beforeAutospacing="1" w:after="142" w:line="276" w:lineRule="auto"/>
    </w:pPr>
  </w:style>
  <w:style w:type="paragraph" w:customStyle="1" w:styleId="Default">
    <w:name w:val="Default"/>
    <w:rsid w:val="005157B8"/>
    <w:pPr>
      <w:autoSpaceDE w:val="0"/>
      <w:autoSpaceDN w:val="0"/>
      <w:adjustRightInd w:val="0"/>
    </w:pPr>
    <w:rPr>
      <w:rFonts w:ascii="Calibri" w:hAnsi="Calibri" w:cs="Calibri"/>
      <w:color w:val="000000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61AC7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809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9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869689">
          <w:blockQuote w:val="1"/>
          <w:marLeft w:val="30"/>
          <w:marRight w:val="720"/>
          <w:marTop w:val="100"/>
          <w:marBottom w:val="100"/>
          <w:divBdr>
            <w:top w:val="none" w:sz="0" w:space="0" w:color="auto"/>
            <w:left w:val="single" w:sz="12" w:space="9" w:color="0000FF"/>
            <w:bottom w:val="none" w:sz="0" w:space="0" w:color="auto"/>
            <w:right w:val="none" w:sz="0" w:space="0" w:color="auto"/>
          </w:divBdr>
        </w:div>
      </w:divsChild>
    </w:div>
    <w:div w:id="99091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tno.dival.es/es/actividad/concierto-o-espectaculo/miento-luego-existo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letno.dival.es/ca/actividad/concert-o-espectacle/mentisc-tant-existisc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9848966N\Documents\LETNO%20FOLIO\PlantillaWord_LETNO_Diputacio_2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PlantillaWord_LETNO_Diputacio_2</Template>
  <TotalTime>41</TotalTime>
  <Pages>2</Pages>
  <Words>668</Words>
  <Characters>3680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CABAÑES MARTINEZ - FRANCESC</dc:creator>
  <cp:keywords/>
  <dc:description/>
  <cp:lastModifiedBy>CABAÑES MARTINEZ - FRANCESC</cp:lastModifiedBy>
  <cp:revision>5</cp:revision>
  <cp:lastPrinted>2021-11-17T18:16:00Z</cp:lastPrinted>
  <dcterms:created xsi:type="dcterms:W3CDTF">2021-12-09T11:52:00Z</dcterms:created>
  <dcterms:modified xsi:type="dcterms:W3CDTF">2021-12-09T12:38:00Z</dcterms:modified>
</cp:coreProperties>
</file>